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dTable4Accent2"/>
        <w:tblpPr w:leftFromText="180" w:rightFromText="180" w:horzAnchor="margin" w:tblpXSpec="center" w:tblpY="-540"/>
        <w:tblW w:w="83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/>
      </w:tblPr>
      <w:tblGrid>
        <w:gridCol w:w="8394"/>
      </w:tblGrid>
      <w:tr w:rsidR="00897FB4" w:rsidRPr="00897FB4" w:rsidTr="007028A7">
        <w:trPr>
          <w:trHeight w:hRule="exact" w:val="2200"/>
          <w:tblHeader/>
        </w:trPr>
        <w:tc>
          <w:tcPr>
            <w:tcW w:w="8394" w:type="dxa"/>
            <w:shd w:val="clear" w:color="auto" w:fill="F7F3E2" w:themeFill="background2"/>
            <w:vAlign w:val="center"/>
          </w:tcPr>
          <w:p w:rsidR="009D63E9" w:rsidRPr="003F0ECB" w:rsidRDefault="00617FB1" w:rsidP="00617FB1">
            <w:pPr>
              <w:pStyle w:val="ContactInfo"/>
              <w:rPr>
                <w:b/>
                <w:sz w:val="32"/>
                <w:szCs w:val="32"/>
              </w:rPr>
            </w:pPr>
            <w:r w:rsidRPr="003F0ECB">
              <w:rPr>
                <w:b/>
                <w:sz w:val="32"/>
                <w:szCs w:val="32"/>
              </w:rPr>
              <w:t>Canadian Club Farewell Luncheon – Thursday, March 9, 2017</w:t>
            </w:r>
            <w:r w:rsidR="002A04D3" w:rsidRPr="003F0ECB">
              <w:rPr>
                <w:b/>
                <w:sz w:val="32"/>
                <w:szCs w:val="32"/>
              </w:rPr>
              <w:t>, 1</w:t>
            </w:r>
            <w:r w:rsidRPr="003F0ECB">
              <w:rPr>
                <w:b/>
                <w:sz w:val="32"/>
                <w:szCs w:val="32"/>
              </w:rPr>
              <w:t>1:00am</w:t>
            </w:r>
            <w:r w:rsidR="007028A7">
              <w:rPr>
                <w:b/>
                <w:sz w:val="32"/>
                <w:szCs w:val="32"/>
              </w:rPr>
              <w:t xml:space="preserve"> -</w:t>
            </w:r>
            <w:r w:rsidR="003F0ECB">
              <w:rPr>
                <w:b/>
                <w:sz w:val="32"/>
                <w:szCs w:val="32"/>
              </w:rPr>
              <w:t xml:space="preserve"> </w:t>
            </w:r>
            <w:r w:rsidRPr="003F0ECB">
              <w:rPr>
                <w:b/>
                <w:sz w:val="32"/>
                <w:szCs w:val="32"/>
              </w:rPr>
              <w:t xml:space="preserve"> Beautiful</w:t>
            </w:r>
            <w:r w:rsidR="007028A7">
              <w:rPr>
                <w:b/>
                <w:sz w:val="32"/>
                <w:szCs w:val="32"/>
              </w:rPr>
              <w:t xml:space="preserve"> scenic</w:t>
            </w:r>
            <w:r w:rsidR="002A04D3" w:rsidRPr="003F0ECB">
              <w:rPr>
                <w:b/>
                <w:sz w:val="32"/>
                <w:szCs w:val="32"/>
              </w:rPr>
              <w:t xml:space="preserve"> New L</w:t>
            </w:r>
            <w:r w:rsidRPr="003F0ECB">
              <w:rPr>
                <w:b/>
                <w:sz w:val="32"/>
                <w:szCs w:val="32"/>
              </w:rPr>
              <w:t xml:space="preserve">ocation- Good </w:t>
            </w:r>
            <w:r w:rsidR="00970F78">
              <w:rPr>
                <w:b/>
                <w:sz w:val="32"/>
                <w:szCs w:val="32"/>
              </w:rPr>
              <w:t>F</w:t>
            </w:r>
            <w:r w:rsidRPr="003F0ECB">
              <w:rPr>
                <w:b/>
                <w:sz w:val="32"/>
                <w:szCs w:val="32"/>
              </w:rPr>
              <w:t xml:space="preserve">ood- </w:t>
            </w:r>
            <w:r w:rsidR="00970F78">
              <w:rPr>
                <w:b/>
                <w:sz w:val="32"/>
                <w:szCs w:val="32"/>
              </w:rPr>
              <w:t>e</w:t>
            </w:r>
            <w:r w:rsidR="009D63E9" w:rsidRPr="003F0ECB">
              <w:rPr>
                <w:b/>
                <w:sz w:val="32"/>
                <w:szCs w:val="32"/>
              </w:rPr>
              <w:t>ntertainment</w:t>
            </w:r>
            <w:r w:rsidR="003F0ECB">
              <w:rPr>
                <w:b/>
                <w:sz w:val="32"/>
                <w:szCs w:val="32"/>
              </w:rPr>
              <w:t xml:space="preserve"> &amp;</w:t>
            </w:r>
            <w:r w:rsidR="007028A7">
              <w:rPr>
                <w:b/>
                <w:sz w:val="32"/>
                <w:szCs w:val="32"/>
              </w:rPr>
              <w:t xml:space="preserve"> </w:t>
            </w:r>
            <w:r w:rsidR="009D63E9" w:rsidRPr="003F0ECB">
              <w:rPr>
                <w:b/>
                <w:sz w:val="32"/>
                <w:szCs w:val="32"/>
              </w:rPr>
              <w:t xml:space="preserve">fun with your friends </w:t>
            </w:r>
            <w:r w:rsidR="003F0ECB">
              <w:rPr>
                <w:b/>
                <w:sz w:val="32"/>
                <w:szCs w:val="32"/>
              </w:rPr>
              <w:t>and guests</w:t>
            </w:r>
            <w:r w:rsidR="00970F78">
              <w:rPr>
                <w:b/>
                <w:sz w:val="32"/>
                <w:szCs w:val="32"/>
              </w:rPr>
              <w:t xml:space="preserve"> </w:t>
            </w:r>
            <w:r w:rsidR="003F0ECB">
              <w:rPr>
                <w:b/>
                <w:sz w:val="32"/>
                <w:szCs w:val="32"/>
              </w:rPr>
              <w:t>- Sign up early!</w:t>
            </w:r>
          </w:p>
          <w:p w:rsidR="00E160A2" w:rsidRPr="003F0ECB" w:rsidRDefault="008E3CF3" w:rsidP="00617FB1">
            <w:pPr>
              <w:pStyle w:val="ContactInf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</w:t>
            </w:r>
            <w:r w:rsidR="007028A7">
              <w:rPr>
                <w:b/>
                <w:sz w:val="32"/>
                <w:szCs w:val="32"/>
              </w:rPr>
              <w:t xml:space="preserve">entertainment by </w:t>
            </w:r>
            <w:r>
              <w:rPr>
                <w:b/>
                <w:sz w:val="32"/>
                <w:szCs w:val="32"/>
              </w:rPr>
              <w:t>“</w:t>
            </w:r>
            <w:r w:rsidR="00FA504D">
              <w:rPr>
                <w:b/>
                <w:sz w:val="32"/>
                <w:szCs w:val="32"/>
              </w:rPr>
              <w:t>arizona</w:t>
            </w:r>
            <w:r w:rsidR="007028A7">
              <w:rPr>
                <w:b/>
                <w:sz w:val="32"/>
                <w:szCs w:val="32"/>
              </w:rPr>
              <w:t xml:space="preserve"> Slim</w:t>
            </w:r>
            <w:r>
              <w:rPr>
                <w:b/>
                <w:sz w:val="32"/>
                <w:szCs w:val="32"/>
              </w:rPr>
              <w:t>”</w:t>
            </w:r>
          </w:p>
          <w:p w:rsidR="002A04D3" w:rsidRPr="003F0ECB" w:rsidRDefault="002A04D3" w:rsidP="00617FB1">
            <w:pPr>
              <w:pStyle w:val="ContactInfo"/>
              <w:rPr>
                <w:b/>
                <w:sz w:val="32"/>
                <w:szCs w:val="32"/>
              </w:rPr>
            </w:pPr>
          </w:p>
          <w:p w:rsidR="002A04D3" w:rsidRPr="003F0ECB" w:rsidRDefault="002A04D3" w:rsidP="00617FB1">
            <w:pPr>
              <w:pStyle w:val="ContactInfo"/>
              <w:rPr>
                <w:b/>
                <w:sz w:val="32"/>
                <w:szCs w:val="32"/>
              </w:rPr>
            </w:pPr>
          </w:p>
          <w:p w:rsidR="002A04D3" w:rsidRPr="003F0ECB" w:rsidRDefault="002A04D3" w:rsidP="00617FB1">
            <w:pPr>
              <w:pStyle w:val="ContactInfo"/>
              <w:rPr>
                <w:b/>
                <w:sz w:val="32"/>
                <w:szCs w:val="32"/>
              </w:rPr>
            </w:pPr>
          </w:p>
          <w:p w:rsidR="00617FB1" w:rsidRPr="003F0ECB" w:rsidRDefault="00617FB1" w:rsidP="00617FB1">
            <w:pPr>
              <w:pStyle w:val="ContactInfo"/>
              <w:rPr>
                <w:sz w:val="32"/>
                <w:szCs w:val="32"/>
              </w:rPr>
            </w:pPr>
          </w:p>
          <w:p w:rsidR="00617FB1" w:rsidRPr="003F0ECB" w:rsidRDefault="00617FB1" w:rsidP="00617FB1">
            <w:pPr>
              <w:pStyle w:val="ContactInfo"/>
              <w:rPr>
                <w:sz w:val="32"/>
                <w:szCs w:val="32"/>
              </w:rPr>
            </w:pPr>
          </w:p>
        </w:tc>
      </w:tr>
      <w:tr w:rsidR="00617FB1" w:rsidRPr="00897FB4" w:rsidTr="007028A7">
        <w:trPr>
          <w:trHeight w:hRule="exact" w:val="7179"/>
          <w:tblHeader/>
        </w:trPr>
        <w:tc>
          <w:tcPr>
            <w:tcW w:w="8394" w:type="dxa"/>
            <w:shd w:val="clear" w:color="auto" w:fill="F7F3E2" w:themeFill="background2"/>
            <w:vAlign w:val="center"/>
          </w:tcPr>
          <w:p w:rsidR="007028A7" w:rsidRDefault="00E160A2" w:rsidP="009D63E9">
            <w:pPr>
              <w:pStyle w:val="ContactInfo"/>
              <w:rPr>
                <w:color w:val="FF0000"/>
                <w:sz w:val="28"/>
                <w:szCs w:val="28"/>
              </w:rPr>
            </w:pPr>
            <w:r w:rsidRPr="00623B62">
              <w:rPr>
                <w:b/>
                <w:color w:val="FF0000"/>
                <w:sz w:val="28"/>
                <w:szCs w:val="28"/>
              </w:rPr>
              <w:t>VERRADO GOLF CLUB GRILL</w:t>
            </w:r>
            <w:r w:rsidR="00293FF9" w:rsidRPr="00623B62">
              <w:rPr>
                <w:b/>
                <w:color w:val="FF0000"/>
                <w:sz w:val="28"/>
                <w:szCs w:val="28"/>
              </w:rPr>
              <w:t>E</w:t>
            </w:r>
            <w:r w:rsidRPr="00623B62">
              <w:rPr>
                <w:color w:val="FF0000"/>
                <w:sz w:val="28"/>
                <w:szCs w:val="28"/>
              </w:rPr>
              <w:t xml:space="preserve"> </w:t>
            </w:r>
            <w:r w:rsidR="00293FF9" w:rsidRPr="007028A7">
              <w:rPr>
                <w:color w:val="FF0000"/>
                <w:sz w:val="28"/>
                <w:szCs w:val="28"/>
              </w:rPr>
              <w:t>–</w:t>
            </w:r>
            <w:r w:rsidRPr="007028A7">
              <w:rPr>
                <w:color w:val="FF0000"/>
                <w:sz w:val="28"/>
                <w:szCs w:val="28"/>
              </w:rPr>
              <w:t xml:space="preserve"> </w:t>
            </w:r>
            <w:r w:rsidR="00293FF9" w:rsidRPr="007028A7">
              <w:rPr>
                <w:b/>
                <w:color w:val="FF0000"/>
                <w:sz w:val="28"/>
                <w:szCs w:val="28"/>
              </w:rPr>
              <w:t>4242 N GOLF DR,</w:t>
            </w:r>
            <w:r w:rsidR="002835D2" w:rsidRPr="007028A7">
              <w:rPr>
                <w:b/>
                <w:color w:val="FF0000"/>
                <w:sz w:val="28"/>
                <w:szCs w:val="28"/>
              </w:rPr>
              <w:t xml:space="preserve"> in the</w:t>
            </w:r>
            <w:r w:rsidR="00293FF9" w:rsidRPr="007028A7">
              <w:rPr>
                <w:b/>
                <w:color w:val="FF0000"/>
                <w:sz w:val="28"/>
                <w:szCs w:val="28"/>
              </w:rPr>
              <w:t xml:space="preserve"> unique community of</w:t>
            </w:r>
            <w:r w:rsidR="004A39C9" w:rsidRPr="007028A7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7028A7" w:rsidRPr="007028A7">
              <w:rPr>
                <w:b/>
                <w:color w:val="FF0000"/>
                <w:sz w:val="28"/>
                <w:szCs w:val="28"/>
              </w:rPr>
              <w:t xml:space="preserve">VERRADO, </w:t>
            </w:r>
            <w:r w:rsidR="00293FF9" w:rsidRPr="007028A7">
              <w:rPr>
                <w:b/>
                <w:color w:val="FF0000"/>
                <w:sz w:val="28"/>
                <w:szCs w:val="28"/>
              </w:rPr>
              <w:t xml:space="preserve"> in  Buckeye, AZ</w:t>
            </w:r>
            <w:r w:rsidR="003F0ECB" w:rsidRPr="007028A7">
              <w:rPr>
                <w:b/>
                <w:color w:val="FF0000"/>
                <w:sz w:val="28"/>
                <w:szCs w:val="28"/>
              </w:rPr>
              <w:t>,</w:t>
            </w:r>
            <w:r w:rsidR="00293FF9" w:rsidRPr="007028A7">
              <w:rPr>
                <w:b/>
                <w:color w:val="FF0000"/>
                <w:sz w:val="28"/>
                <w:szCs w:val="28"/>
              </w:rPr>
              <w:t xml:space="preserve"> 85396</w:t>
            </w:r>
            <w:r w:rsidR="00293FF9" w:rsidRPr="007028A7">
              <w:rPr>
                <w:color w:val="FF0000"/>
                <w:sz w:val="28"/>
                <w:szCs w:val="28"/>
              </w:rPr>
              <w:t xml:space="preserve"> </w:t>
            </w:r>
          </w:p>
          <w:p w:rsidR="007028A7" w:rsidRDefault="007028A7" w:rsidP="009D63E9">
            <w:pPr>
              <w:pStyle w:val="ContactInfo"/>
              <w:rPr>
                <w:color w:val="FF0000"/>
                <w:sz w:val="28"/>
                <w:szCs w:val="28"/>
              </w:rPr>
            </w:pPr>
          </w:p>
          <w:p w:rsidR="00623B62" w:rsidRDefault="003F0ECB" w:rsidP="009D63E9">
            <w:pPr>
              <w:pStyle w:val="ContactInf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take the </w:t>
            </w:r>
            <w:r w:rsidR="009D63E9" w:rsidRPr="003521C9">
              <w:rPr>
                <w:sz w:val="28"/>
                <w:szCs w:val="28"/>
              </w:rPr>
              <w:t xml:space="preserve"> </w:t>
            </w:r>
            <w:r w:rsidR="00623B62">
              <w:rPr>
                <w:sz w:val="28"/>
                <w:szCs w:val="28"/>
              </w:rPr>
              <w:t>10 FWY east, exit at verrado way, left up the hill to main street, left</w:t>
            </w:r>
            <w:r>
              <w:rPr>
                <w:sz w:val="28"/>
                <w:szCs w:val="28"/>
              </w:rPr>
              <w:t xml:space="preserve"> on main st</w:t>
            </w:r>
            <w:r w:rsidR="007028A7">
              <w:rPr>
                <w:sz w:val="28"/>
                <w:szCs w:val="28"/>
              </w:rPr>
              <w:t>reet</w:t>
            </w:r>
            <w:r>
              <w:rPr>
                <w:sz w:val="28"/>
                <w:szCs w:val="28"/>
              </w:rPr>
              <w:t>,</w:t>
            </w:r>
            <w:r w:rsidR="00623B62">
              <w:rPr>
                <w:sz w:val="28"/>
                <w:szCs w:val="28"/>
              </w:rPr>
              <w:t xml:space="preserve"> to end of main</w:t>
            </w:r>
            <w:r>
              <w:rPr>
                <w:sz w:val="28"/>
                <w:szCs w:val="28"/>
              </w:rPr>
              <w:t xml:space="preserve">. </w:t>
            </w:r>
            <w:r w:rsidR="00623B62">
              <w:rPr>
                <w:sz w:val="28"/>
                <w:szCs w:val="28"/>
              </w:rPr>
              <w:t>the verrado club grill</w:t>
            </w:r>
            <w:r w:rsidR="007028A7">
              <w:rPr>
                <w:sz w:val="28"/>
                <w:szCs w:val="28"/>
              </w:rPr>
              <w:t xml:space="preserve"> is</w:t>
            </w:r>
            <w:r w:rsidR="00623B62">
              <w:rPr>
                <w:sz w:val="28"/>
                <w:szCs w:val="28"/>
              </w:rPr>
              <w:t xml:space="preserve"> </w:t>
            </w:r>
            <w:r w:rsidR="00970F78">
              <w:rPr>
                <w:sz w:val="28"/>
                <w:szCs w:val="28"/>
              </w:rPr>
              <w:t>at end of street, parking on right</w:t>
            </w:r>
            <w:r w:rsidR="007028A7">
              <w:rPr>
                <w:sz w:val="28"/>
                <w:szCs w:val="28"/>
              </w:rPr>
              <w:t xml:space="preserve"> </w:t>
            </w:r>
            <w:r w:rsidR="00623B62">
              <w:rPr>
                <w:sz w:val="28"/>
                <w:szCs w:val="28"/>
              </w:rPr>
              <w:t xml:space="preserve"> </w:t>
            </w:r>
          </w:p>
          <w:p w:rsidR="00623B62" w:rsidRDefault="00623B62" w:rsidP="009D63E9">
            <w:pPr>
              <w:pStyle w:val="ContactInfo"/>
              <w:rPr>
                <w:sz w:val="28"/>
                <w:szCs w:val="28"/>
              </w:rPr>
            </w:pPr>
          </w:p>
          <w:p w:rsidR="003521C9" w:rsidRPr="006A1569" w:rsidRDefault="009D63E9" w:rsidP="009D63E9">
            <w:pPr>
              <w:pStyle w:val="ContactInfo"/>
              <w:rPr>
                <w:b/>
                <w:sz w:val="28"/>
                <w:szCs w:val="28"/>
              </w:rPr>
            </w:pPr>
            <w:r w:rsidRPr="006A1569">
              <w:rPr>
                <w:b/>
                <w:sz w:val="28"/>
                <w:szCs w:val="28"/>
              </w:rPr>
              <w:t>Five lunch choices, includes</w:t>
            </w:r>
            <w:r w:rsidR="006A1569" w:rsidRPr="006A1569">
              <w:rPr>
                <w:b/>
                <w:sz w:val="28"/>
                <w:szCs w:val="28"/>
              </w:rPr>
              <w:t xml:space="preserve"> </w:t>
            </w:r>
            <w:r w:rsidR="003521C9" w:rsidRPr="006A1569">
              <w:rPr>
                <w:b/>
                <w:sz w:val="28"/>
                <w:szCs w:val="28"/>
              </w:rPr>
              <w:t>soup or salad,</w:t>
            </w:r>
            <w:r w:rsidR="006A1569" w:rsidRPr="006A1569">
              <w:rPr>
                <w:b/>
                <w:sz w:val="28"/>
                <w:szCs w:val="28"/>
              </w:rPr>
              <w:t xml:space="preserve"> fries,</w:t>
            </w:r>
            <w:r w:rsidR="003521C9" w:rsidRPr="006A1569">
              <w:rPr>
                <w:b/>
                <w:sz w:val="28"/>
                <w:szCs w:val="28"/>
              </w:rPr>
              <w:t xml:space="preserve"> dessert</w:t>
            </w:r>
            <w:r w:rsidR="003F0ECB" w:rsidRPr="006A1569">
              <w:rPr>
                <w:b/>
                <w:sz w:val="28"/>
                <w:szCs w:val="28"/>
              </w:rPr>
              <w:t xml:space="preserve"> &amp; </w:t>
            </w:r>
            <w:r w:rsidR="00623B62" w:rsidRPr="006A1569">
              <w:rPr>
                <w:b/>
                <w:sz w:val="28"/>
                <w:szCs w:val="28"/>
              </w:rPr>
              <w:t>beverage</w:t>
            </w:r>
            <w:r w:rsidR="004D3C7D" w:rsidRPr="006A1569">
              <w:rPr>
                <w:b/>
                <w:sz w:val="28"/>
                <w:szCs w:val="28"/>
              </w:rPr>
              <w:t>*-</w:t>
            </w:r>
            <w:r w:rsidR="003521C9" w:rsidRPr="006A1569">
              <w:rPr>
                <w:b/>
                <w:sz w:val="28"/>
                <w:szCs w:val="28"/>
              </w:rPr>
              <w:t xml:space="preserve"> tax &amp; tip for $25.00 </w:t>
            </w:r>
          </w:p>
          <w:p w:rsidR="003521C9" w:rsidRPr="007028A7" w:rsidRDefault="003521C9" w:rsidP="003521C9">
            <w:pPr>
              <w:pStyle w:val="ContactInfo"/>
              <w:numPr>
                <w:ilvl w:val="0"/>
                <w:numId w:val="16"/>
              </w:numPr>
              <w:rPr>
                <w:b/>
                <w:sz w:val="28"/>
                <w:szCs w:val="28"/>
              </w:rPr>
            </w:pPr>
            <w:r w:rsidRPr="007028A7">
              <w:rPr>
                <w:b/>
                <w:sz w:val="28"/>
                <w:szCs w:val="28"/>
              </w:rPr>
              <w:t>1/2 pound grill burger, fries, cup soup or salad</w:t>
            </w:r>
          </w:p>
          <w:p w:rsidR="003521C9" w:rsidRPr="007028A7" w:rsidRDefault="003521C9" w:rsidP="003521C9">
            <w:pPr>
              <w:pStyle w:val="ContactInfo"/>
              <w:numPr>
                <w:ilvl w:val="0"/>
                <w:numId w:val="16"/>
              </w:numPr>
              <w:rPr>
                <w:b/>
                <w:sz w:val="28"/>
                <w:szCs w:val="28"/>
              </w:rPr>
            </w:pPr>
            <w:r w:rsidRPr="007028A7">
              <w:rPr>
                <w:b/>
                <w:sz w:val="28"/>
                <w:szCs w:val="28"/>
              </w:rPr>
              <w:t>Chicken blta, fries, cup soup or salad</w:t>
            </w:r>
          </w:p>
          <w:p w:rsidR="00623B62" w:rsidRPr="007028A7" w:rsidRDefault="004D3C7D" w:rsidP="00623B62">
            <w:pPr>
              <w:pStyle w:val="ContactInfo"/>
              <w:numPr>
                <w:ilvl w:val="0"/>
                <w:numId w:val="16"/>
              </w:numPr>
              <w:rPr>
                <w:b/>
                <w:sz w:val="28"/>
                <w:szCs w:val="28"/>
              </w:rPr>
            </w:pPr>
            <w:r w:rsidRPr="007028A7">
              <w:rPr>
                <w:b/>
                <w:sz w:val="28"/>
                <w:szCs w:val="28"/>
              </w:rPr>
              <w:t>main street tacos, cup soup or salad</w:t>
            </w:r>
          </w:p>
          <w:p w:rsidR="004D3C7D" w:rsidRPr="007028A7" w:rsidRDefault="004D3C7D" w:rsidP="009D63E9">
            <w:pPr>
              <w:pStyle w:val="ContactInfo"/>
              <w:numPr>
                <w:ilvl w:val="0"/>
                <w:numId w:val="16"/>
              </w:numPr>
              <w:rPr>
                <w:b/>
                <w:sz w:val="28"/>
                <w:szCs w:val="28"/>
              </w:rPr>
            </w:pPr>
            <w:r w:rsidRPr="007028A7">
              <w:rPr>
                <w:b/>
                <w:sz w:val="28"/>
                <w:szCs w:val="28"/>
              </w:rPr>
              <w:t>fish &amp; chips, cup soup or salad</w:t>
            </w:r>
          </w:p>
          <w:p w:rsidR="004A39C9" w:rsidRPr="007028A7" w:rsidRDefault="004D3C7D" w:rsidP="00617FB1">
            <w:pPr>
              <w:pStyle w:val="ContactInfo"/>
              <w:numPr>
                <w:ilvl w:val="0"/>
                <w:numId w:val="16"/>
              </w:numPr>
              <w:rPr>
                <w:b/>
                <w:sz w:val="28"/>
                <w:szCs w:val="28"/>
              </w:rPr>
            </w:pPr>
            <w:r w:rsidRPr="007028A7">
              <w:rPr>
                <w:b/>
                <w:sz w:val="28"/>
                <w:szCs w:val="28"/>
              </w:rPr>
              <w:t xml:space="preserve">verrado cobb salad, cup soup </w:t>
            </w:r>
          </w:p>
          <w:p w:rsidR="004D3C7D" w:rsidRPr="007028A7" w:rsidRDefault="004D3C7D" w:rsidP="004D3C7D">
            <w:pPr>
              <w:pStyle w:val="ContactInfo"/>
              <w:ind w:left="360"/>
              <w:rPr>
                <w:b/>
                <w:sz w:val="28"/>
                <w:szCs w:val="28"/>
              </w:rPr>
            </w:pPr>
            <w:r w:rsidRPr="007028A7">
              <w:rPr>
                <w:b/>
                <w:sz w:val="28"/>
                <w:szCs w:val="28"/>
              </w:rPr>
              <w:t>*</w:t>
            </w:r>
            <w:r w:rsidR="00623B62" w:rsidRPr="007028A7">
              <w:rPr>
                <w:b/>
                <w:sz w:val="28"/>
                <w:szCs w:val="28"/>
              </w:rPr>
              <w:t>beverage</w:t>
            </w:r>
            <w:r w:rsidRPr="007028A7">
              <w:rPr>
                <w:b/>
                <w:sz w:val="28"/>
                <w:szCs w:val="28"/>
              </w:rPr>
              <w:t xml:space="preserve"> includes lemonade, ice tea, coffee</w:t>
            </w:r>
            <w:r w:rsidR="00623B62" w:rsidRPr="007028A7">
              <w:rPr>
                <w:b/>
                <w:sz w:val="28"/>
                <w:szCs w:val="28"/>
              </w:rPr>
              <w:t xml:space="preserve"> </w:t>
            </w:r>
          </w:p>
          <w:p w:rsidR="00623B62" w:rsidRDefault="00623B62" w:rsidP="00623B62">
            <w:pPr>
              <w:pStyle w:val="ContactInf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name/s: ____________________________________</w:t>
            </w:r>
          </w:p>
          <w:p w:rsidR="00623B62" w:rsidRDefault="00623B62" w:rsidP="00623B62">
            <w:pPr>
              <w:pStyle w:val="ContactInf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Entrée Choices by number: _____________________</w:t>
            </w:r>
          </w:p>
          <w:p w:rsidR="00623B62" w:rsidRDefault="003F0ECB" w:rsidP="00623B62">
            <w:pPr>
              <w:pStyle w:val="ContactInf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 X $25 =</w:t>
            </w:r>
            <w:r w:rsidR="00623B62">
              <w:rPr>
                <w:sz w:val="28"/>
                <w:szCs w:val="28"/>
              </w:rPr>
              <w:t xml:space="preserve"> ______________________________</w:t>
            </w:r>
            <w:r>
              <w:rPr>
                <w:sz w:val="28"/>
                <w:szCs w:val="28"/>
              </w:rPr>
              <w:t>__</w:t>
            </w:r>
          </w:p>
          <w:p w:rsidR="003F0ECB" w:rsidRDefault="003F0ECB" w:rsidP="00623B62">
            <w:pPr>
              <w:pStyle w:val="ContactInf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Remit form with total amount to Canadian Club, Rene Broeders, 13202 W Gaucho Dr, Sun City West, AZ 85375</w:t>
            </w:r>
          </w:p>
          <w:p w:rsidR="003F0ECB" w:rsidRDefault="007028A7" w:rsidP="00623B62">
            <w:pPr>
              <w:pStyle w:val="ContactInf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r w:rsidRPr="007028A7">
              <w:rPr>
                <w:b/>
                <w:sz w:val="28"/>
                <w:szCs w:val="28"/>
              </w:rPr>
              <w:t>check</w:t>
            </w:r>
            <w:r w:rsidR="00F01609">
              <w:rPr>
                <w:b/>
                <w:sz w:val="28"/>
                <w:szCs w:val="28"/>
              </w:rPr>
              <w:t xml:space="preserve"> </w:t>
            </w:r>
            <w:r w:rsidRPr="007028A7">
              <w:rPr>
                <w:b/>
                <w:sz w:val="28"/>
                <w:szCs w:val="28"/>
              </w:rPr>
              <w:t>out  the lunch menu online for more information.</w:t>
            </w:r>
            <w:r>
              <w:rPr>
                <w:sz w:val="28"/>
                <w:szCs w:val="28"/>
              </w:rPr>
              <w:t xml:space="preserve">     </w:t>
            </w:r>
          </w:p>
          <w:p w:rsidR="003F0ECB" w:rsidRDefault="003F0ECB" w:rsidP="00623B62">
            <w:pPr>
              <w:pStyle w:val="ContactInfo"/>
              <w:rPr>
                <w:sz w:val="28"/>
                <w:szCs w:val="28"/>
              </w:rPr>
            </w:pPr>
          </w:p>
          <w:p w:rsidR="00623B62" w:rsidRDefault="00623B62" w:rsidP="00623B62">
            <w:pPr>
              <w:pStyle w:val="ContactInfo"/>
              <w:rPr>
                <w:sz w:val="28"/>
                <w:szCs w:val="28"/>
              </w:rPr>
            </w:pPr>
          </w:p>
          <w:p w:rsidR="00623B62" w:rsidRDefault="00623B62" w:rsidP="004D3C7D">
            <w:pPr>
              <w:pStyle w:val="ContactInfo"/>
              <w:ind w:left="360"/>
              <w:rPr>
                <w:sz w:val="28"/>
                <w:szCs w:val="28"/>
              </w:rPr>
            </w:pPr>
          </w:p>
          <w:p w:rsidR="004D3C7D" w:rsidRPr="004D3C7D" w:rsidRDefault="004D3C7D" w:rsidP="004D3C7D">
            <w:pPr>
              <w:pStyle w:val="ContactInfo"/>
              <w:ind w:left="360"/>
              <w:rPr>
                <w:sz w:val="28"/>
                <w:szCs w:val="28"/>
              </w:rPr>
            </w:pPr>
          </w:p>
          <w:p w:rsidR="004A39C9" w:rsidRPr="003521C9" w:rsidRDefault="004A39C9" w:rsidP="00617FB1">
            <w:pPr>
              <w:pStyle w:val="ContactInfo"/>
              <w:rPr>
                <w:sz w:val="28"/>
                <w:szCs w:val="28"/>
              </w:rPr>
            </w:pPr>
          </w:p>
          <w:p w:rsidR="004A39C9" w:rsidRPr="003521C9" w:rsidRDefault="004A39C9" w:rsidP="00617FB1">
            <w:pPr>
              <w:pStyle w:val="ContactInfo"/>
              <w:rPr>
                <w:sz w:val="28"/>
                <w:szCs w:val="28"/>
              </w:rPr>
            </w:pPr>
          </w:p>
          <w:p w:rsidR="004A39C9" w:rsidRPr="003521C9" w:rsidRDefault="004A39C9" w:rsidP="00617FB1">
            <w:pPr>
              <w:pStyle w:val="ContactInfo"/>
              <w:rPr>
                <w:sz w:val="28"/>
                <w:szCs w:val="28"/>
              </w:rPr>
            </w:pPr>
          </w:p>
          <w:p w:rsidR="004A39C9" w:rsidRPr="003521C9" w:rsidRDefault="004A39C9" w:rsidP="00617FB1">
            <w:pPr>
              <w:pStyle w:val="ContactInfo"/>
              <w:rPr>
                <w:sz w:val="28"/>
                <w:szCs w:val="28"/>
              </w:rPr>
            </w:pPr>
          </w:p>
          <w:p w:rsidR="004A39C9" w:rsidRPr="003521C9" w:rsidRDefault="004A39C9" w:rsidP="00617FB1">
            <w:pPr>
              <w:pStyle w:val="ContactInfo"/>
              <w:rPr>
                <w:sz w:val="28"/>
                <w:szCs w:val="28"/>
              </w:rPr>
            </w:pPr>
          </w:p>
          <w:p w:rsidR="004A39C9" w:rsidRPr="003521C9" w:rsidRDefault="004A39C9" w:rsidP="00617FB1">
            <w:pPr>
              <w:pStyle w:val="ContactInfo"/>
              <w:rPr>
                <w:sz w:val="28"/>
                <w:szCs w:val="28"/>
              </w:rPr>
            </w:pPr>
          </w:p>
          <w:p w:rsidR="004A39C9" w:rsidRPr="003521C9" w:rsidRDefault="004A39C9" w:rsidP="00617FB1">
            <w:pPr>
              <w:pStyle w:val="ContactInfo"/>
              <w:rPr>
                <w:sz w:val="28"/>
                <w:szCs w:val="28"/>
              </w:rPr>
            </w:pPr>
          </w:p>
          <w:p w:rsidR="004A39C9" w:rsidRPr="003521C9" w:rsidRDefault="004A39C9" w:rsidP="00617FB1">
            <w:pPr>
              <w:pStyle w:val="ContactInfo"/>
              <w:rPr>
                <w:sz w:val="28"/>
                <w:szCs w:val="28"/>
              </w:rPr>
            </w:pPr>
          </w:p>
          <w:p w:rsidR="004A39C9" w:rsidRPr="003521C9" w:rsidRDefault="004A39C9" w:rsidP="00617FB1">
            <w:pPr>
              <w:pStyle w:val="ContactInfo"/>
              <w:rPr>
                <w:sz w:val="28"/>
                <w:szCs w:val="28"/>
              </w:rPr>
            </w:pPr>
          </w:p>
          <w:p w:rsidR="004A39C9" w:rsidRPr="003521C9" w:rsidRDefault="004A39C9" w:rsidP="00617FB1">
            <w:pPr>
              <w:pStyle w:val="ContactInfo"/>
              <w:rPr>
                <w:sz w:val="28"/>
                <w:szCs w:val="28"/>
              </w:rPr>
            </w:pPr>
          </w:p>
          <w:p w:rsidR="002835D2" w:rsidRPr="003521C9" w:rsidRDefault="002835D2" w:rsidP="00617FB1">
            <w:pPr>
              <w:pStyle w:val="ContactInfo"/>
              <w:rPr>
                <w:sz w:val="28"/>
                <w:szCs w:val="28"/>
              </w:rPr>
            </w:pPr>
          </w:p>
          <w:p w:rsidR="002835D2" w:rsidRPr="003521C9" w:rsidRDefault="002835D2" w:rsidP="00617FB1">
            <w:pPr>
              <w:pStyle w:val="ContactInfo"/>
              <w:rPr>
                <w:sz w:val="28"/>
                <w:szCs w:val="28"/>
              </w:rPr>
            </w:pPr>
          </w:p>
          <w:p w:rsidR="002835D2" w:rsidRPr="003521C9" w:rsidRDefault="002835D2" w:rsidP="00617FB1">
            <w:pPr>
              <w:pStyle w:val="ContactInfo"/>
              <w:rPr>
                <w:sz w:val="28"/>
                <w:szCs w:val="28"/>
              </w:rPr>
            </w:pPr>
          </w:p>
          <w:p w:rsidR="002835D2" w:rsidRPr="003521C9" w:rsidRDefault="002835D2" w:rsidP="009D63E9">
            <w:pPr>
              <w:pStyle w:val="ContactInfo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3521C9">
              <w:rPr>
                <w:sz w:val="28"/>
                <w:szCs w:val="28"/>
              </w:rPr>
              <w:t>M</w:t>
            </w:r>
          </w:p>
          <w:p w:rsidR="002835D2" w:rsidRPr="003521C9" w:rsidRDefault="002835D2" w:rsidP="00617FB1">
            <w:pPr>
              <w:pStyle w:val="ContactInfo"/>
              <w:rPr>
                <w:sz w:val="28"/>
                <w:szCs w:val="28"/>
              </w:rPr>
            </w:pPr>
          </w:p>
          <w:p w:rsidR="002835D2" w:rsidRPr="003521C9" w:rsidRDefault="002835D2" w:rsidP="00617FB1">
            <w:pPr>
              <w:pStyle w:val="ContactInfo"/>
              <w:rPr>
                <w:sz w:val="28"/>
                <w:szCs w:val="28"/>
              </w:rPr>
            </w:pPr>
          </w:p>
          <w:p w:rsidR="002835D2" w:rsidRPr="003521C9" w:rsidRDefault="002835D2" w:rsidP="00617FB1">
            <w:pPr>
              <w:pStyle w:val="ContactInfo"/>
              <w:rPr>
                <w:sz w:val="28"/>
                <w:szCs w:val="28"/>
              </w:rPr>
            </w:pPr>
          </w:p>
          <w:p w:rsidR="00293FF9" w:rsidRPr="003521C9" w:rsidRDefault="00293FF9" w:rsidP="00617FB1">
            <w:pPr>
              <w:pStyle w:val="ContactInfo"/>
              <w:rPr>
                <w:sz w:val="28"/>
                <w:szCs w:val="28"/>
              </w:rPr>
            </w:pPr>
          </w:p>
          <w:p w:rsidR="002835D2" w:rsidRPr="003521C9" w:rsidRDefault="002835D2" w:rsidP="009D63E9">
            <w:pPr>
              <w:pStyle w:val="ContactInfo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3521C9">
              <w:rPr>
                <w:sz w:val="28"/>
                <w:szCs w:val="28"/>
              </w:rPr>
              <w:t>choic</w:t>
            </w:r>
          </w:p>
        </w:tc>
      </w:tr>
    </w:tbl>
    <w:p w:rsidR="002A068F" w:rsidRDefault="002A068F" w:rsidP="00AF1324">
      <w:pPr>
        <w:pStyle w:val="NoSpacing"/>
        <w:ind w:left="0"/>
      </w:pPr>
      <w:bookmarkStart w:id="0" w:name="_GoBack"/>
      <w:bookmarkEnd w:id="0"/>
    </w:p>
    <w:sectPr w:rsidR="002A068F" w:rsidSect="00B06F72">
      <w:headerReference w:type="default" r:id="rId11"/>
      <w:footerReference w:type="default" r:id="rId12"/>
      <w:headerReference w:type="first" r:id="rId13"/>
      <w:pgSz w:w="12240" w:h="15840" w:code="1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D24" w:rsidRDefault="007E0D24" w:rsidP="0068245E">
      <w:pPr>
        <w:spacing w:after="0" w:line="240" w:lineRule="auto"/>
      </w:pPr>
      <w:r>
        <w:separator/>
      </w:r>
    </w:p>
  </w:endnote>
  <w:endnote w:type="continuationSeparator" w:id="0">
    <w:p w:rsidR="007E0D24" w:rsidRDefault="007E0D24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785DD5">
        <w:pPr>
          <w:pStyle w:val="Footer"/>
        </w:pPr>
        <w:r>
          <w:fldChar w:fldCharType="begin"/>
        </w:r>
        <w:r w:rsidR="009124DD">
          <w:instrText xml:space="preserve"> PAGE   \* MERGEFORMAT </w:instrText>
        </w:r>
        <w:r>
          <w:fldChar w:fldCharType="separate"/>
        </w:r>
        <w:r w:rsidR="003F3E8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D24" w:rsidRDefault="007E0D24" w:rsidP="0068245E">
      <w:pPr>
        <w:spacing w:after="0" w:line="240" w:lineRule="auto"/>
      </w:pPr>
      <w:r>
        <w:separator/>
      </w:r>
    </w:p>
  </w:footnote>
  <w:footnote w:type="continuationSeparator" w:id="0">
    <w:p w:rsidR="007E0D24" w:rsidRDefault="007E0D24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68F" w:rsidRDefault="00785DD5">
    <w:pPr>
      <w:pStyle w:val="Header"/>
    </w:pPr>
    <w:r>
      <w:rPr>
        <w:noProof/>
        <w:lang w:eastAsia="en-US"/>
      </w:rPr>
      <w:pict>
        <v:group id="Group 3" o:spid="_x0000_s4115" alt="Flowers" style="position:absolute;left:0;text-align:left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4130" type="#_x0000_t75" alt="Maroon Flowers" style="position:absolute;top:95;width:54648;height:303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<v:imagedata r:id="rId1" o:title="Maroon Flowers" croptop="11340f" cropbottom="16322f" cropleft="5137f"/>
            <v:path arrowok="t"/>
          </v:shape>
          <v:shape id="Picture 5" o:spid="_x0000_s4129" type="#_x0000_t75" alt="Petals" style="position:absolute;left:13049;width:36741;height:280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<v:imagedata r:id="rId2" o:title="Petals" croptop="11131f" cropbottom="16412f" cropleft="11563f" cropright="8752f"/>
            <v:path arrowok="t"/>
          </v:shape>
          <v:shape id="Freeform 6" o:spid="_x0000_s4128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<v:fill opacity="37265f"/>
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</v:shape>
          <v:shape id="Freeform 7" o:spid="_x0000_s4127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<v:fill opacity="37265f"/>
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</v:shape>
          <v:shape id="Freeform 8" o:spid="_x0000_s4126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<v:fill opacity="37265f"/>
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</v:shape>
          <v:shape id="Freeform 9" o:spid="_x0000_s4125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<v:fill opacity="37265f"/>
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</v:shape>
          <v:shape id="Freeform 10" o:spid="_x0000_s4124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<v:fill opacity="37265f"/>
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</v:shape>
          <v:shape id="Freeform 11" o:spid="_x0000_s4123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<v:fill opacity="37265f"/>
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</v:shape>
          <v:shape id="Freeform 12" o:spid="_x0000_s4122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<v:fill opacity="37265f"/>
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</v:shape>
          <v:shape id="Freeform 13" o:spid="_x0000_s4121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<v:fill opacity="37265f"/>
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</v:shape>
          <v:shape id="Freeform 14" o:spid="_x0000_s4120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<v:fill opacity="37265f"/>
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</v:shape>
          <v:shape id="Freeform 15" o:spid="_x0000_s4119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<v:fill opacity="37265f"/>
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</v:shape>
          <v:shape id="Freeform 16" o:spid="_x0000_s4118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<v:fill opacity="37265f"/>
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</v:shape>
          <v:shape id="Freeform 17" o:spid="_x0000_s4117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<v:fill opacity="37265f"/>
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</v:shape>
          <v:shape id="Freeform 18" o:spid="_x0000_s4116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<v:fill opacity="37265f"/>
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en-US"/>
      </w:rPr>
      <w:pict>
        <v:shape id="Frame 2" o:spid="_x0000_s4114" alt="Border around document" style="position:absolute;left:0;text-align:left;margin-left:0;margin-top:0;width:539.3pt;height:10in;z-index:-251653120;visibility:visible;mso-width-percent:881;mso-height-percent:909;mso-position-horizontal:center;mso-position-horizontal-relative:page;mso-position-vertical:center;mso-position-vertical-relative:page;mso-width-percent:881;mso-height-percent:909;v-text-anchor:middle" coordsize="6848856,914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adj="0,,0" path="m,l6848856,r,9144000l,9144000,,xm466133,466133r,8211734l6382723,8677867r,-8211734l466133,466133xe" fillcolor="#82b4b9 [3204]" stroked="f" strokeweight="1pt">
          <v:stroke joinstyle="miter"/>
          <v:formulas/>
          <v:path arrowok="t" o:connecttype="custom" o:connectlocs="0,0;6848856,0;6848856,9144000;0,9144000;0,0;466133,466133;466133,8677867;6382723,8677867;6382723,466133;466133,466133" o:connectangles="0,0,0,0,0,0,0,0,0,0"/>
          <w10:wrap anchorx="page" anchory="pag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4DD" w:rsidRDefault="00785DD5">
    <w:pPr>
      <w:pStyle w:val="Header"/>
    </w:pPr>
    <w:r>
      <w:rPr>
        <w:noProof/>
        <w:lang w:eastAsia="en-US"/>
      </w:rPr>
      <w:pict>
        <v:group id="Group 1" o:spid="_x0000_s4098" alt="Flowers" style="position:absolute;left:0;text-align:left;margin-left:78.95pt;margin-top:52.05pt;width:453.7pt;height:176.95pt;z-index:-251655168;mso-position-horizontal-relative:page;mso-position-vertical-relative:page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1YQxqcAAEn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7" o:spid="_x0000_s4113" type="#_x0000_t75" alt="Maroon Flowers" style="position:absolute;top:95;width:54648;height:303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<v:imagedata r:id="rId1" o:title="Maroon Flowers" croptop="11340f" cropbottom="16322f" cropleft="5137f"/>
            <v:path arrowok="t"/>
          </v:shape>
          <v:shape id="Picture 29" o:spid="_x0000_s4112" type="#_x0000_t75" alt="Petals" style="position:absolute;left:13049;width:36741;height:280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<v:imagedata r:id="rId2" o:title="Petals" croptop="11131f" cropbottom="16412f" cropleft="11563f" cropright="8752f"/>
            <v:path arrowok="t"/>
          </v:shape>
          <v:shape id="Freeform 31" o:spid="_x0000_s4111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<v:fill opacity="37265f"/>
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</v:shape>
          <v:shape id="Freeform 32" o:spid="_x0000_s411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<v:fill opacity="37265f"/>
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</v:shape>
          <v:shape id="Freeform 33" o:spid="_x0000_s4109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<v:fill opacity="37265f"/>
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</v:shape>
          <v:shape id="Freeform 34" o:spid="_x0000_s4108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<v:fill opacity="37265f"/>
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</v:shape>
          <v:shape id="Freeform 35" o:spid="_x0000_s4107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<v:fill opacity="37265f"/>
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</v:shape>
          <v:shape id="Freeform 36" o:spid="_x0000_s4106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<v:fill opacity="37265f"/>
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</v:shape>
          <v:shape id="Freeform 37" o:spid="_x0000_s410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<v:fill opacity="37265f"/>
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</v:shape>
          <v:shape id="Freeform 38" o:spid="_x0000_s4104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<v:fill opacity="37265f"/>
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</v:shape>
          <v:shape id="Freeform 39" o:spid="_x0000_s4103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<v:fill opacity="37265f"/>
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</v:shape>
          <v:shape id="Freeform 40" o:spid="_x0000_s4102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<v:fill opacity="37265f"/>
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</v:shape>
          <v:shape id="Freeform 41" o:spid="_x0000_s4101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<v:fill opacity="37265f"/>
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</v:shape>
          <v:shape id="Freeform 42" o:spid="_x0000_s410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<v:fill opacity="37265f"/>
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</v:shape>
          <v:shape id="Freeform 43" o:spid="_x0000_s4099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<v:fill opacity="37265f"/>
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en-US"/>
      </w:rPr>
      <w:pict>
        <v:shape id="Frame 25" o:spid="_x0000_s4097" alt="Border around document" style="position:absolute;left:0;text-align:left;margin-left:0;margin-top:0;width:539.15pt;height:719.9pt;z-index:-251673600;visibility:visible;mso-width-percent:881;mso-height-percent:909;mso-position-horizontal:center;mso-position-horizontal-relative:margin;mso-position-vertical:center;mso-position-vertical-relative:page;mso-width-percent:881;mso-height-percent:909;v-text-anchor:middle" coordsize="6847205,9142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" adj="0,,0" path="m,l6847205,r,9142730l,9142730,,xm466021,466021r,8210688l6381184,8676709r,-8210688l466021,466021xe" fillcolor="#82b4b9 [3204]" stroked="f" strokeweight="1pt">
          <v:stroke joinstyle="miter"/>
          <v:formulas/>
          <v:path arrowok="t" o:connecttype="custom" o:connectlocs="0,0;6847205,0;6847205,9142730;0,9142730;0,0;466021,466021;466021,8676709;6381184,8676709;6381184,466021;466021,466021" o:connectangles="0,0,0,0,0,0,0,0,0,0"/>
          <w10:wrap anchorx="margin" anchory="page"/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45D5A14"/>
    <w:multiLevelType w:val="hybridMultilevel"/>
    <w:tmpl w:val="CDD84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4932DC"/>
    <w:multiLevelType w:val="hybridMultilevel"/>
    <w:tmpl w:val="AC4EA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579D7228"/>
    <w:multiLevelType w:val="hybridMultilevel"/>
    <w:tmpl w:val="20F83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3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attachedTemplate r:id="rId1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17FB1"/>
    <w:rsid w:val="0003287E"/>
    <w:rsid w:val="000C3D57"/>
    <w:rsid w:val="000E33EA"/>
    <w:rsid w:val="000F32E0"/>
    <w:rsid w:val="001570B2"/>
    <w:rsid w:val="001624C3"/>
    <w:rsid w:val="00220400"/>
    <w:rsid w:val="0026679F"/>
    <w:rsid w:val="002733AA"/>
    <w:rsid w:val="002835D2"/>
    <w:rsid w:val="00293FF9"/>
    <w:rsid w:val="002A04D3"/>
    <w:rsid w:val="002A068F"/>
    <w:rsid w:val="003521C9"/>
    <w:rsid w:val="003F0ECB"/>
    <w:rsid w:val="003F3E84"/>
    <w:rsid w:val="004611DB"/>
    <w:rsid w:val="004A39C9"/>
    <w:rsid w:val="004D3C7D"/>
    <w:rsid w:val="005D2D39"/>
    <w:rsid w:val="005F3674"/>
    <w:rsid w:val="00617FB1"/>
    <w:rsid w:val="00623B62"/>
    <w:rsid w:val="0068245E"/>
    <w:rsid w:val="0069500E"/>
    <w:rsid w:val="006A1569"/>
    <w:rsid w:val="006E38AB"/>
    <w:rsid w:val="007028A7"/>
    <w:rsid w:val="00713F12"/>
    <w:rsid w:val="00785DD5"/>
    <w:rsid w:val="007A4EDB"/>
    <w:rsid w:val="007E0D24"/>
    <w:rsid w:val="00834305"/>
    <w:rsid w:val="00897FB4"/>
    <w:rsid w:val="008E3CF3"/>
    <w:rsid w:val="009124DD"/>
    <w:rsid w:val="0094423C"/>
    <w:rsid w:val="00970F78"/>
    <w:rsid w:val="009B51B4"/>
    <w:rsid w:val="009D63E9"/>
    <w:rsid w:val="00A231E9"/>
    <w:rsid w:val="00A95506"/>
    <w:rsid w:val="00AB123B"/>
    <w:rsid w:val="00AF1324"/>
    <w:rsid w:val="00B06F72"/>
    <w:rsid w:val="00B168F9"/>
    <w:rsid w:val="00B36528"/>
    <w:rsid w:val="00C67FD5"/>
    <w:rsid w:val="00C93A32"/>
    <w:rsid w:val="00CE754C"/>
    <w:rsid w:val="00CF207A"/>
    <w:rsid w:val="00D529A9"/>
    <w:rsid w:val="00D66572"/>
    <w:rsid w:val="00D80DAF"/>
    <w:rsid w:val="00DA1722"/>
    <w:rsid w:val="00E160A2"/>
    <w:rsid w:val="00E402F3"/>
    <w:rsid w:val="00E43EFE"/>
    <w:rsid w:val="00F01609"/>
    <w:rsid w:val="00FA5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rsid w:val="00785DD5"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sid w:val="00785DD5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rsid w:val="00785DD5"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rsid w:val="00785DD5"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rley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04514C-B903-43FF-B963-EB173F6F8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</Template>
  <TotalTime>1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 Cordero</dc:creator>
  <cp:lastModifiedBy>Rene Broeders</cp:lastModifiedBy>
  <cp:revision>2</cp:revision>
  <cp:lastPrinted>2017-02-02T07:42:00Z</cp:lastPrinted>
  <dcterms:created xsi:type="dcterms:W3CDTF">2017-02-14T15:58:00Z</dcterms:created>
  <dcterms:modified xsi:type="dcterms:W3CDTF">2017-02-14T15:58:00Z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